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9169C" w14:textId="55226594" w:rsidR="000B23BC" w:rsidRPr="00365004" w:rsidRDefault="004C669D" w:rsidP="001B0151">
      <w:pPr>
        <w:ind w:left="-720" w:right="2880"/>
        <w:jc w:val="right"/>
        <w:outlineLvl w:val="0"/>
        <w:rPr>
          <w:rFonts w:ascii="Gotham Bold" w:hAnsi="Gotham Bold"/>
          <w:bCs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BDAE5ED" wp14:editId="7D9B97FB">
            <wp:simplePos x="0" y="0"/>
            <wp:positionH relativeFrom="margin">
              <wp:posOffset>4248150</wp:posOffset>
            </wp:positionH>
            <wp:positionV relativeFrom="margin">
              <wp:posOffset>57150</wp:posOffset>
            </wp:positionV>
            <wp:extent cx="1005840" cy="100584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004">
        <w:rPr>
          <w:rFonts w:ascii="Gotham Bold" w:hAnsi="Gotham Bold"/>
          <w:bCs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B391F0" wp14:editId="3CBEDC1D">
                <wp:simplePos x="0" y="0"/>
                <wp:positionH relativeFrom="column">
                  <wp:posOffset>3943350</wp:posOffset>
                </wp:positionH>
                <wp:positionV relativeFrom="paragraph">
                  <wp:posOffset>9525</wp:posOffset>
                </wp:positionV>
                <wp:extent cx="0" cy="1138555"/>
                <wp:effectExtent l="0" t="4445" r="0" b="0"/>
                <wp:wrapNone/>
                <wp:docPr id="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85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62BC3" id="Line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5pt,.75pt" to="310.5pt,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"/>
            </w:pict>
          </mc:Fallback>
        </mc:AlternateContent>
      </w:r>
      <w:r w:rsidR="00971BDE" w:rsidRPr="00365004">
        <w:rPr>
          <w:rFonts w:ascii="Gotham Bold" w:hAnsi="Gotham Bold"/>
          <w:bCs/>
          <w:sz w:val="38"/>
          <w:szCs w:val="38"/>
        </w:rPr>
        <w:t>20</w:t>
      </w:r>
      <w:r w:rsidR="00973A3B">
        <w:rPr>
          <w:rFonts w:ascii="Gotham Bold" w:hAnsi="Gotham Bold"/>
          <w:bCs/>
          <w:sz w:val="38"/>
          <w:szCs w:val="38"/>
        </w:rPr>
        <w:t>20</w:t>
      </w:r>
      <w:r w:rsidR="00C7132C" w:rsidRPr="00365004">
        <w:rPr>
          <w:rFonts w:ascii="Gotham Bold" w:hAnsi="Gotham Bold"/>
          <w:bCs/>
          <w:sz w:val="38"/>
          <w:szCs w:val="38"/>
        </w:rPr>
        <w:t xml:space="preserve"> </w:t>
      </w:r>
      <w:r w:rsidR="00046F76">
        <w:rPr>
          <w:rFonts w:ascii="Gotham Bold" w:hAnsi="Gotham Bold"/>
          <w:bCs/>
          <w:sz w:val="38"/>
          <w:szCs w:val="38"/>
        </w:rPr>
        <w:t>DOMAINE DE NIZAS</w:t>
      </w:r>
    </w:p>
    <w:p w14:paraId="6C951F55" w14:textId="51EFB058" w:rsidR="00281306" w:rsidRPr="00281306" w:rsidRDefault="00281306" w:rsidP="00281306">
      <w:pPr>
        <w:ind w:left="-720" w:right="2880"/>
        <w:jc w:val="right"/>
        <w:rPr>
          <w:rFonts w:ascii="Gotham Bold" w:hAnsi="Gotham Bold"/>
          <w:sz w:val="38"/>
          <w:szCs w:val="38"/>
        </w:rPr>
      </w:pPr>
      <w:r w:rsidRPr="00281306">
        <w:rPr>
          <w:rFonts w:ascii="Gotham Bold" w:hAnsi="Gotham Bold"/>
          <w:sz w:val="38"/>
          <w:szCs w:val="38"/>
        </w:rPr>
        <w:t xml:space="preserve">LE CLOS </w:t>
      </w:r>
      <w:r w:rsidR="004C669D">
        <w:rPr>
          <w:rFonts w:ascii="Gotham Bold" w:hAnsi="Gotham Bold"/>
          <w:sz w:val="38"/>
          <w:szCs w:val="38"/>
        </w:rPr>
        <w:t>BLANC</w:t>
      </w:r>
    </w:p>
    <w:p w14:paraId="2FDFF6B7" w14:textId="77777777" w:rsidR="004A771E" w:rsidRPr="00365004" w:rsidRDefault="004A771E" w:rsidP="00C7132C">
      <w:pPr>
        <w:ind w:left="-720" w:right="2880"/>
        <w:jc w:val="right"/>
        <w:rPr>
          <w:rFonts w:ascii="Gotham Bold" w:hAnsi="Gotham Bold"/>
          <w:bCs/>
          <w:sz w:val="16"/>
          <w:szCs w:val="16"/>
        </w:rPr>
      </w:pPr>
    </w:p>
    <w:p w14:paraId="3E08A79E" w14:textId="77777777" w:rsidR="006C4A8A" w:rsidRPr="00365004" w:rsidRDefault="006C4A8A" w:rsidP="00C7132C">
      <w:pPr>
        <w:ind w:left="-720" w:right="2880"/>
        <w:jc w:val="right"/>
        <w:rPr>
          <w:rFonts w:ascii="Gotham Bold" w:hAnsi="Gotham Bold"/>
          <w:bCs/>
          <w:sz w:val="16"/>
          <w:szCs w:val="16"/>
        </w:rPr>
      </w:pPr>
      <w:r w:rsidRPr="00365004">
        <w:rPr>
          <w:rFonts w:ascii="Gotham Bold" w:hAnsi="Gotham Bold"/>
          <w:bCs/>
          <w:sz w:val="16"/>
          <w:szCs w:val="16"/>
        </w:rPr>
        <w:t xml:space="preserve"> </w:t>
      </w:r>
    </w:p>
    <w:p w14:paraId="6D1329C5" w14:textId="77777777" w:rsidR="006C4A8A" w:rsidRPr="00365004" w:rsidRDefault="006C4A8A" w:rsidP="00872CBD">
      <w:pPr>
        <w:ind w:left="-720" w:right="2880"/>
        <w:jc w:val="right"/>
        <w:outlineLvl w:val="0"/>
        <w:rPr>
          <w:rFonts w:ascii="Gotham Medium" w:hAnsi="Gotham Medium"/>
          <w:b/>
          <w:color w:val="800000"/>
          <w:sz w:val="40"/>
          <w:szCs w:val="40"/>
        </w:rPr>
      </w:pPr>
      <w:r w:rsidRPr="00365004">
        <w:rPr>
          <w:rFonts w:ascii="Gotham Medium" w:hAnsi="Gotham Medium"/>
          <w:bCs/>
          <w:color w:val="800000"/>
          <w:sz w:val="40"/>
          <w:szCs w:val="40"/>
        </w:rPr>
        <w:t xml:space="preserve">Review </w:t>
      </w:r>
      <w:r w:rsidR="00A73027" w:rsidRPr="00365004">
        <w:rPr>
          <w:rFonts w:ascii="Gotham Medium" w:hAnsi="Gotham Medium"/>
          <w:bCs/>
          <w:color w:val="800000"/>
          <w:sz w:val="40"/>
          <w:szCs w:val="40"/>
        </w:rPr>
        <w:t>Summary</w:t>
      </w:r>
    </w:p>
    <w:p w14:paraId="13364E73" w14:textId="77777777" w:rsidR="000E3B22" w:rsidRPr="00973A3B" w:rsidRDefault="000E3B22" w:rsidP="000B23BC">
      <w:pPr>
        <w:ind w:right="2280"/>
        <w:rPr>
          <w:rFonts w:ascii="Gotham Book" w:hAnsi="Gotham Book"/>
          <w:sz w:val="28"/>
          <w:szCs w:val="28"/>
        </w:rPr>
      </w:pPr>
    </w:p>
    <w:p w14:paraId="256C4A33" w14:textId="77777777" w:rsidR="00CC7D45" w:rsidRPr="003E60A1" w:rsidRDefault="00CC7D45" w:rsidP="00CC7D45">
      <w:pPr>
        <w:autoSpaceDE w:val="0"/>
        <w:autoSpaceDN w:val="0"/>
        <w:adjustRightInd w:val="0"/>
        <w:rPr>
          <w:rFonts w:ascii="Gotham Book" w:hAnsi="Gotham Book"/>
          <w:b/>
          <w:sz w:val="16"/>
          <w:szCs w:val="16"/>
        </w:rPr>
      </w:pPr>
    </w:p>
    <w:p w14:paraId="20609374" w14:textId="77777777" w:rsidR="0063131F" w:rsidRPr="003E60A1" w:rsidRDefault="0063131F" w:rsidP="000315B0">
      <w:pPr>
        <w:autoSpaceDE w:val="0"/>
        <w:autoSpaceDN w:val="0"/>
        <w:adjustRightInd w:val="0"/>
        <w:jc w:val="both"/>
        <w:rPr>
          <w:rFonts w:ascii="Gotham Book" w:hAnsi="Gotham Book"/>
          <w:b/>
          <w:sz w:val="20"/>
        </w:rPr>
      </w:pPr>
    </w:p>
    <w:p w14:paraId="34058BAE" w14:textId="159938D8" w:rsidR="00281306" w:rsidRPr="004C669D" w:rsidRDefault="00281306" w:rsidP="000315B0">
      <w:pPr>
        <w:autoSpaceDE w:val="0"/>
        <w:autoSpaceDN w:val="0"/>
        <w:adjustRightInd w:val="0"/>
        <w:jc w:val="both"/>
        <w:rPr>
          <w:rFonts w:ascii="Gotham Book" w:eastAsia="Calibri" w:hAnsi="Gotham Book" w:cs="Arial"/>
          <w:bCs/>
          <w:sz w:val="22"/>
          <w:szCs w:val="22"/>
        </w:rPr>
      </w:pPr>
      <w:bookmarkStart w:id="0" w:name="_Hlk74307562"/>
      <w:r w:rsidRPr="00281306">
        <w:rPr>
          <w:rFonts w:ascii="Gotham Bold" w:hAnsi="Gotham Bold"/>
          <w:bCs/>
          <w:color w:val="800000"/>
          <w:sz w:val="28"/>
          <w:szCs w:val="28"/>
        </w:rPr>
        <w:t>9</w:t>
      </w:r>
      <w:r w:rsidR="00973A3B">
        <w:rPr>
          <w:rFonts w:ascii="Gotham Bold" w:hAnsi="Gotham Bold"/>
          <w:bCs/>
          <w:color w:val="800000"/>
          <w:sz w:val="28"/>
          <w:szCs w:val="28"/>
        </w:rPr>
        <w:t>0</w:t>
      </w:r>
      <w:r w:rsidRPr="00281306">
        <w:rPr>
          <w:rFonts w:ascii="Gotham Bold" w:hAnsi="Gotham Bold"/>
          <w:bCs/>
          <w:color w:val="800000"/>
          <w:sz w:val="28"/>
          <w:szCs w:val="28"/>
        </w:rPr>
        <w:t xml:space="preserve"> pts</w:t>
      </w:r>
      <w:r w:rsidRPr="006374DE">
        <w:rPr>
          <w:rFonts w:ascii="Gotham Book" w:hAnsi="Gotham Book"/>
          <w:sz w:val="20"/>
        </w:rPr>
        <w:t xml:space="preserve"> </w:t>
      </w:r>
      <w:r w:rsidRPr="004C669D">
        <w:rPr>
          <w:rFonts w:ascii="Gotham Book" w:eastAsia="Calibri" w:hAnsi="Gotham Book" w:cs="Arial"/>
          <w:bCs/>
          <w:sz w:val="22"/>
          <w:szCs w:val="22"/>
        </w:rPr>
        <w:t>“</w:t>
      </w:r>
      <w:r w:rsidR="004C669D" w:rsidRPr="004C669D">
        <w:rPr>
          <w:rFonts w:ascii="Gotham Book" w:eastAsia="Calibri" w:hAnsi="Gotham Book" w:cs="Arial"/>
          <w:bCs/>
          <w:sz w:val="22"/>
          <w:szCs w:val="22"/>
        </w:rPr>
        <w:t>Aromas of white flowers, peaches, baked apples and lemon curd. It’s medium-to full-bodied with creamy layers of ripe stone fruit and custard.</w:t>
      </w:r>
      <w:r w:rsidRPr="004C669D">
        <w:rPr>
          <w:rFonts w:ascii="Gotham Book" w:eastAsia="Calibri" w:hAnsi="Gotham Book" w:cs="Arial"/>
          <w:bCs/>
          <w:sz w:val="22"/>
          <w:szCs w:val="22"/>
        </w:rPr>
        <w:t>”</w:t>
      </w:r>
    </w:p>
    <w:p w14:paraId="53CC5113" w14:textId="77777777" w:rsidR="00281306" w:rsidRPr="00281306" w:rsidRDefault="00281306" w:rsidP="00281306">
      <w:pPr>
        <w:autoSpaceDE w:val="0"/>
        <w:autoSpaceDN w:val="0"/>
        <w:adjustRightInd w:val="0"/>
        <w:jc w:val="both"/>
        <w:rPr>
          <w:rFonts w:ascii="Gotham Book" w:hAnsi="Gotham Book"/>
          <w:color w:val="BFBFBF"/>
          <w:sz w:val="8"/>
          <w:szCs w:val="8"/>
        </w:rPr>
      </w:pPr>
    </w:p>
    <w:p w14:paraId="604F2EF3" w14:textId="77777777" w:rsidR="00281306" w:rsidRPr="00281306" w:rsidRDefault="00973A3B" w:rsidP="00281306">
      <w:pPr>
        <w:pStyle w:val="titletext"/>
        <w:spacing w:before="0" w:beforeAutospacing="0"/>
        <w:contextualSpacing/>
        <w:jc w:val="right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>Nick Stock</w:t>
      </w:r>
    </w:p>
    <w:p w14:paraId="58C91371" w14:textId="77777777" w:rsidR="00281306" w:rsidRPr="00281306" w:rsidRDefault="00973A3B" w:rsidP="00281306">
      <w:pPr>
        <w:pStyle w:val="titletext"/>
        <w:contextualSpacing/>
        <w:jc w:val="right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>JamesSuckling.com</w:t>
      </w:r>
    </w:p>
    <w:p w14:paraId="34FBB6DC" w14:textId="5CE3550E" w:rsidR="00350188" w:rsidRDefault="004C669D" w:rsidP="003E60A1">
      <w:pPr>
        <w:pStyle w:val="titletext"/>
        <w:spacing w:after="0" w:afterAutospacing="0"/>
        <w:contextualSpacing/>
        <w:jc w:val="right"/>
        <w:rPr>
          <w:rFonts w:ascii="NewBaskerville LT" w:hAnsi="NewBaskerville LT"/>
          <w:b w:val="0"/>
          <w:color w:val="800000"/>
          <w:sz w:val="28"/>
          <w:szCs w:val="28"/>
        </w:rPr>
      </w:pPr>
      <w:r>
        <w:rPr>
          <w:rFonts w:ascii="Gotham Book" w:hAnsi="Gotham Book"/>
          <w:color w:val="auto"/>
          <w:sz w:val="20"/>
          <w:szCs w:val="20"/>
        </w:rPr>
        <w:t>April</w:t>
      </w:r>
      <w:r w:rsidR="00973A3B">
        <w:rPr>
          <w:rFonts w:ascii="Gotham Book" w:hAnsi="Gotham Book"/>
          <w:color w:val="auto"/>
          <w:sz w:val="20"/>
          <w:szCs w:val="20"/>
        </w:rPr>
        <w:t xml:space="preserve"> 2021</w:t>
      </w:r>
    </w:p>
    <w:bookmarkEnd w:id="0"/>
    <w:p w14:paraId="37A2E379" w14:textId="77777777" w:rsidR="003A1E70" w:rsidRPr="003E60A1" w:rsidRDefault="003A1E70" w:rsidP="003A1E70">
      <w:pPr>
        <w:jc w:val="both"/>
        <w:rPr>
          <w:rFonts w:ascii="NewBaskerville LT" w:hAnsi="NewBaskerville LT"/>
          <w:b/>
          <w:color w:val="800000"/>
          <w:sz w:val="20"/>
        </w:rPr>
      </w:pPr>
    </w:p>
    <w:sectPr w:rsidR="003A1E70" w:rsidRPr="003E60A1" w:rsidSect="007E224F">
      <w:headerReference w:type="default" r:id="rId8"/>
      <w:pgSz w:w="12240" w:h="15840"/>
      <w:pgMar w:top="2977" w:right="1800" w:bottom="1702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A1474" w14:textId="77777777" w:rsidR="00FD7FDA" w:rsidRDefault="00FD7FDA">
      <w:r>
        <w:separator/>
      </w:r>
    </w:p>
  </w:endnote>
  <w:endnote w:type="continuationSeparator" w:id="0">
    <w:p w14:paraId="45AAF873" w14:textId="77777777" w:rsidR="00FD7FDA" w:rsidRDefault="00FD7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Caledoni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Medium"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Book"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NewBaskerville LT">
    <w:altName w:val="Calibri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259B1" w14:textId="77777777" w:rsidR="00FD7FDA" w:rsidRDefault="00FD7FDA">
      <w:r>
        <w:separator/>
      </w:r>
    </w:p>
  </w:footnote>
  <w:footnote w:type="continuationSeparator" w:id="0">
    <w:p w14:paraId="58170E66" w14:textId="77777777" w:rsidR="00FD7FDA" w:rsidRDefault="00FD7F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3D929" w14:textId="06F8898C" w:rsidR="007D4BA1" w:rsidRDefault="004C669D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EE72FE0" wp14:editId="1205E395">
          <wp:simplePos x="0" y="0"/>
          <wp:positionH relativeFrom="column">
            <wp:posOffset>-1152525</wp:posOffset>
          </wp:positionH>
          <wp:positionV relativeFrom="paragraph">
            <wp:posOffset>-457200</wp:posOffset>
          </wp:positionV>
          <wp:extent cx="7809230" cy="1008634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0086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A76D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56AB4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F9063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5644C3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D022A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28FA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9EE1C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5A8EC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226F7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82E3D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C308A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65788959">
    <w:abstractNumId w:val="0"/>
  </w:num>
  <w:num w:numId="2" w16cid:durableId="752967473">
    <w:abstractNumId w:val="10"/>
  </w:num>
  <w:num w:numId="3" w16cid:durableId="846557515">
    <w:abstractNumId w:val="8"/>
  </w:num>
  <w:num w:numId="4" w16cid:durableId="396706274">
    <w:abstractNumId w:val="7"/>
  </w:num>
  <w:num w:numId="5" w16cid:durableId="1227034397">
    <w:abstractNumId w:val="6"/>
  </w:num>
  <w:num w:numId="6" w16cid:durableId="1960330967">
    <w:abstractNumId w:val="5"/>
  </w:num>
  <w:num w:numId="7" w16cid:durableId="1894849975">
    <w:abstractNumId w:val="9"/>
  </w:num>
  <w:num w:numId="8" w16cid:durableId="999696567">
    <w:abstractNumId w:val="4"/>
  </w:num>
  <w:num w:numId="9" w16cid:durableId="624197393">
    <w:abstractNumId w:val="3"/>
  </w:num>
  <w:num w:numId="10" w16cid:durableId="2040357168">
    <w:abstractNumId w:val="2"/>
  </w:num>
  <w:num w:numId="11" w16cid:durableId="9507440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FF4"/>
    <w:rsid w:val="00001B92"/>
    <w:rsid w:val="00005286"/>
    <w:rsid w:val="000315B0"/>
    <w:rsid w:val="000348AF"/>
    <w:rsid w:val="00046F76"/>
    <w:rsid w:val="00052F41"/>
    <w:rsid w:val="00056772"/>
    <w:rsid w:val="00084D08"/>
    <w:rsid w:val="00084DB4"/>
    <w:rsid w:val="000A0A88"/>
    <w:rsid w:val="000B04C0"/>
    <w:rsid w:val="000B23BC"/>
    <w:rsid w:val="000B2C8D"/>
    <w:rsid w:val="000B5089"/>
    <w:rsid w:val="000C064F"/>
    <w:rsid w:val="000C098A"/>
    <w:rsid w:val="000C109A"/>
    <w:rsid w:val="000D4757"/>
    <w:rsid w:val="000D51E6"/>
    <w:rsid w:val="000D698C"/>
    <w:rsid w:val="000E3B22"/>
    <w:rsid w:val="000F2C1F"/>
    <w:rsid w:val="00114693"/>
    <w:rsid w:val="001220D9"/>
    <w:rsid w:val="00124044"/>
    <w:rsid w:val="00130B94"/>
    <w:rsid w:val="0013151B"/>
    <w:rsid w:val="001351E1"/>
    <w:rsid w:val="0015081C"/>
    <w:rsid w:val="00151DE7"/>
    <w:rsid w:val="0016041F"/>
    <w:rsid w:val="001612A6"/>
    <w:rsid w:val="00182547"/>
    <w:rsid w:val="001873F3"/>
    <w:rsid w:val="001949BD"/>
    <w:rsid w:val="00194F60"/>
    <w:rsid w:val="001A6766"/>
    <w:rsid w:val="001B0151"/>
    <w:rsid w:val="001B1217"/>
    <w:rsid w:val="001B4D7B"/>
    <w:rsid w:val="001C5D23"/>
    <w:rsid w:val="001F0FD8"/>
    <w:rsid w:val="00211304"/>
    <w:rsid w:val="00220E89"/>
    <w:rsid w:val="002335F6"/>
    <w:rsid w:val="002360FD"/>
    <w:rsid w:val="00236875"/>
    <w:rsid w:val="00250726"/>
    <w:rsid w:val="002533DE"/>
    <w:rsid w:val="0026134C"/>
    <w:rsid w:val="00261DC3"/>
    <w:rsid w:val="0028021B"/>
    <w:rsid w:val="00280CC1"/>
    <w:rsid w:val="00281306"/>
    <w:rsid w:val="00283FF4"/>
    <w:rsid w:val="002B17A0"/>
    <w:rsid w:val="002B26D3"/>
    <w:rsid w:val="002B2CD0"/>
    <w:rsid w:val="002C105F"/>
    <w:rsid w:val="002C361A"/>
    <w:rsid w:val="002C54B0"/>
    <w:rsid w:val="002D37E2"/>
    <w:rsid w:val="002D3D83"/>
    <w:rsid w:val="002D5CD7"/>
    <w:rsid w:val="002F2044"/>
    <w:rsid w:val="00302863"/>
    <w:rsid w:val="003048C5"/>
    <w:rsid w:val="0031294F"/>
    <w:rsid w:val="00350188"/>
    <w:rsid w:val="0035352C"/>
    <w:rsid w:val="00356EDD"/>
    <w:rsid w:val="0035797A"/>
    <w:rsid w:val="00365004"/>
    <w:rsid w:val="003848C5"/>
    <w:rsid w:val="003920BE"/>
    <w:rsid w:val="00393BF8"/>
    <w:rsid w:val="00393EB4"/>
    <w:rsid w:val="00396B6C"/>
    <w:rsid w:val="003A1E70"/>
    <w:rsid w:val="003A311D"/>
    <w:rsid w:val="003A39D6"/>
    <w:rsid w:val="003A3C5C"/>
    <w:rsid w:val="003A46DC"/>
    <w:rsid w:val="003A57DD"/>
    <w:rsid w:val="003B6B28"/>
    <w:rsid w:val="003C0194"/>
    <w:rsid w:val="003C2799"/>
    <w:rsid w:val="003D11FE"/>
    <w:rsid w:val="003D226C"/>
    <w:rsid w:val="003D50A9"/>
    <w:rsid w:val="003E45CA"/>
    <w:rsid w:val="003E60A1"/>
    <w:rsid w:val="003F27A7"/>
    <w:rsid w:val="003F329D"/>
    <w:rsid w:val="00401A99"/>
    <w:rsid w:val="00420FA2"/>
    <w:rsid w:val="00422945"/>
    <w:rsid w:val="00433D81"/>
    <w:rsid w:val="00460229"/>
    <w:rsid w:val="00467255"/>
    <w:rsid w:val="00467830"/>
    <w:rsid w:val="0048305E"/>
    <w:rsid w:val="00486AB9"/>
    <w:rsid w:val="004A6D71"/>
    <w:rsid w:val="004A771E"/>
    <w:rsid w:val="004B2EBB"/>
    <w:rsid w:val="004B5434"/>
    <w:rsid w:val="004B64CF"/>
    <w:rsid w:val="004B6922"/>
    <w:rsid w:val="004C669D"/>
    <w:rsid w:val="004D5054"/>
    <w:rsid w:val="004E27A9"/>
    <w:rsid w:val="004E297D"/>
    <w:rsid w:val="004E3E89"/>
    <w:rsid w:val="004E5610"/>
    <w:rsid w:val="004F2F82"/>
    <w:rsid w:val="004F33A8"/>
    <w:rsid w:val="00511F79"/>
    <w:rsid w:val="005234E4"/>
    <w:rsid w:val="00530EE4"/>
    <w:rsid w:val="00541DE7"/>
    <w:rsid w:val="0054367D"/>
    <w:rsid w:val="00555089"/>
    <w:rsid w:val="005637C1"/>
    <w:rsid w:val="00567EEE"/>
    <w:rsid w:val="00573B73"/>
    <w:rsid w:val="00577D1E"/>
    <w:rsid w:val="0058531D"/>
    <w:rsid w:val="00587ACF"/>
    <w:rsid w:val="005B3DF4"/>
    <w:rsid w:val="005B7C4E"/>
    <w:rsid w:val="005D071D"/>
    <w:rsid w:val="005D397D"/>
    <w:rsid w:val="005D7936"/>
    <w:rsid w:val="005E1444"/>
    <w:rsid w:val="005F58D1"/>
    <w:rsid w:val="00601786"/>
    <w:rsid w:val="00601F29"/>
    <w:rsid w:val="00606008"/>
    <w:rsid w:val="00615E63"/>
    <w:rsid w:val="00617023"/>
    <w:rsid w:val="00627000"/>
    <w:rsid w:val="0063131F"/>
    <w:rsid w:val="006365AD"/>
    <w:rsid w:val="00641C57"/>
    <w:rsid w:val="00643694"/>
    <w:rsid w:val="006440EB"/>
    <w:rsid w:val="00646C7C"/>
    <w:rsid w:val="00654217"/>
    <w:rsid w:val="006543C8"/>
    <w:rsid w:val="006865AB"/>
    <w:rsid w:val="00694700"/>
    <w:rsid w:val="00696AA0"/>
    <w:rsid w:val="006B3A72"/>
    <w:rsid w:val="006C4A8A"/>
    <w:rsid w:val="006C61C6"/>
    <w:rsid w:val="006C6983"/>
    <w:rsid w:val="006D37FE"/>
    <w:rsid w:val="006D5762"/>
    <w:rsid w:val="007031BA"/>
    <w:rsid w:val="0070657B"/>
    <w:rsid w:val="00713494"/>
    <w:rsid w:val="007139ED"/>
    <w:rsid w:val="00723CAC"/>
    <w:rsid w:val="00725454"/>
    <w:rsid w:val="0073259A"/>
    <w:rsid w:val="007411EE"/>
    <w:rsid w:val="00747C51"/>
    <w:rsid w:val="007557B3"/>
    <w:rsid w:val="0075799C"/>
    <w:rsid w:val="0076303B"/>
    <w:rsid w:val="00763FAB"/>
    <w:rsid w:val="007663C2"/>
    <w:rsid w:val="007706B3"/>
    <w:rsid w:val="00776BEE"/>
    <w:rsid w:val="007906BD"/>
    <w:rsid w:val="00790FDB"/>
    <w:rsid w:val="007911DE"/>
    <w:rsid w:val="00791973"/>
    <w:rsid w:val="0079408E"/>
    <w:rsid w:val="00794E50"/>
    <w:rsid w:val="00797265"/>
    <w:rsid w:val="007B648C"/>
    <w:rsid w:val="007C47EC"/>
    <w:rsid w:val="007D1F73"/>
    <w:rsid w:val="007D4BA1"/>
    <w:rsid w:val="007D781F"/>
    <w:rsid w:val="007E224F"/>
    <w:rsid w:val="00805416"/>
    <w:rsid w:val="00812B02"/>
    <w:rsid w:val="008143DE"/>
    <w:rsid w:val="008149C0"/>
    <w:rsid w:val="00825AD5"/>
    <w:rsid w:val="00833F90"/>
    <w:rsid w:val="008375DF"/>
    <w:rsid w:val="00842BD9"/>
    <w:rsid w:val="00850908"/>
    <w:rsid w:val="008668CA"/>
    <w:rsid w:val="00872CBD"/>
    <w:rsid w:val="00873470"/>
    <w:rsid w:val="008A6A68"/>
    <w:rsid w:val="008B029A"/>
    <w:rsid w:val="008B1B09"/>
    <w:rsid w:val="008B2178"/>
    <w:rsid w:val="008B4D8A"/>
    <w:rsid w:val="008D3A58"/>
    <w:rsid w:val="008F4E1D"/>
    <w:rsid w:val="008F52FD"/>
    <w:rsid w:val="008F6624"/>
    <w:rsid w:val="00905E6E"/>
    <w:rsid w:val="0091001C"/>
    <w:rsid w:val="009308EE"/>
    <w:rsid w:val="00932CD1"/>
    <w:rsid w:val="00944EBD"/>
    <w:rsid w:val="00945954"/>
    <w:rsid w:val="009511A4"/>
    <w:rsid w:val="00971BDE"/>
    <w:rsid w:val="009725B4"/>
    <w:rsid w:val="00973A3B"/>
    <w:rsid w:val="0098423D"/>
    <w:rsid w:val="00992A65"/>
    <w:rsid w:val="009A3C45"/>
    <w:rsid w:val="009B081C"/>
    <w:rsid w:val="009B5D78"/>
    <w:rsid w:val="009D0F4A"/>
    <w:rsid w:val="009D47D5"/>
    <w:rsid w:val="009E3874"/>
    <w:rsid w:val="009E5EA1"/>
    <w:rsid w:val="00A02FF0"/>
    <w:rsid w:val="00A07ACA"/>
    <w:rsid w:val="00A12BA0"/>
    <w:rsid w:val="00A20B00"/>
    <w:rsid w:val="00A2137E"/>
    <w:rsid w:val="00A2664C"/>
    <w:rsid w:val="00A2778E"/>
    <w:rsid w:val="00A33E1F"/>
    <w:rsid w:val="00A53A1C"/>
    <w:rsid w:val="00A53A26"/>
    <w:rsid w:val="00A62068"/>
    <w:rsid w:val="00A629AF"/>
    <w:rsid w:val="00A73027"/>
    <w:rsid w:val="00A774C1"/>
    <w:rsid w:val="00A8709D"/>
    <w:rsid w:val="00A90174"/>
    <w:rsid w:val="00A96531"/>
    <w:rsid w:val="00AB6045"/>
    <w:rsid w:val="00AC14A3"/>
    <w:rsid w:val="00AC49F1"/>
    <w:rsid w:val="00AE649F"/>
    <w:rsid w:val="00AF12EB"/>
    <w:rsid w:val="00AF210E"/>
    <w:rsid w:val="00B15739"/>
    <w:rsid w:val="00B23AD2"/>
    <w:rsid w:val="00B240C6"/>
    <w:rsid w:val="00B379C9"/>
    <w:rsid w:val="00B41A09"/>
    <w:rsid w:val="00B47CC0"/>
    <w:rsid w:val="00B50C5D"/>
    <w:rsid w:val="00B5403D"/>
    <w:rsid w:val="00B57835"/>
    <w:rsid w:val="00B57E47"/>
    <w:rsid w:val="00B60365"/>
    <w:rsid w:val="00B61F86"/>
    <w:rsid w:val="00B625F4"/>
    <w:rsid w:val="00B63B5A"/>
    <w:rsid w:val="00B70407"/>
    <w:rsid w:val="00B70C6D"/>
    <w:rsid w:val="00B717A1"/>
    <w:rsid w:val="00B77ADA"/>
    <w:rsid w:val="00B809A0"/>
    <w:rsid w:val="00B933AE"/>
    <w:rsid w:val="00BB5349"/>
    <w:rsid w:val="00BC0BE0"/>
    <w:rsid w:val="00BC61C9"/>
    <w:rsid w:val="00BC6A27"/>
    <w:rsid w:val="00BF57E2"/>
    <w:rsid w:val="00C001FC"/>
    <w:rsid w:val="00C362E1"/>
    <w:rsid w:val="00C36D67"/>
    <w:rsid w:val="00C40938"/>
    <w:rsid w:val="00C40B3C"/>
    <w:rsid w:val="00C41F36"/>
    <w:rsid w:val="00C4429F"/>
    <w:rsid w:val="00C50173"/>
    <w:rsid w:val="00C6681D"/>
    <w:rsid w:val="00C70937"/>
    <w:rsid w:val="00C7132C"/>
    <w:rsid w:val="00C95CA7"/>
    <w:rsid w:val="00CA02E5"/>
    <w:rsid w:val="00CA796F"/>
    <w:rsid w:val="00CA7DAF"/>
    <w:rsid w:val="00CC6C80"/>
    <w:rsid w:val="00CC7D45"/>
    <w:rsid w:val="00CD1A13"/>
    <w:rsid w:val="00CD1B01"/>
    <w:rsid w:val="00CE3D63"/>
    <w:rsid w:val="00CF2F17"/>
    <w:rsid w:val="00D26695"/>
    <w:rsid w:val="00D27C8E"/>
    <w:rsid w:val="00D31458"/>
    <w:rsid w:val="00D35D38"/>
    <w:rsid w:val="00D36156"/>
    <w:rsid w:val="00D37B08"/>
    <w:rsid w:val="00D428E0"/>
    <w:rsid w:val="00D625F1"/>
    <w:rsid w:val="00D62615"/>
    <w:rsid w:val="00D62F4B"/>
    <w:rsid w:val="00D666B3"/>
    <w:rsid w:val="00D6770F"/>
    <w:rsid w:val="00D717F0"/>
    <w:rsid w:val="00D8552A"/>
    <w:rsid w:val="00D96102"/>
    <w:rsid w:val="00DA15AB"/>
    <w:rsid w:val="00DB2AE0"/>
    <w:rsid w:val="00DB51C9"/>
    <w:rsid w:val="00DB6C0B"/>
    <w:rsid w:val="00DC7020"/>
    <w:rsid w:val="00DD1C8C"/>
    <w:rsid w:val="00DE7514"/>
    <w:rsid w:val="00DF1AC7"/>
    <w:rsid w:val="00DF5288"/>
    <w:rsid w:val="00DF76FE"/>
    <w:rsid w:val="00E130CC"/>
    <w:rsid w:val="00E21833"/>
    <w:rsid w:val="00E23861"/>
    <w:rsid w:val="00E35A42"/>
    <w:rsid w:val="00E40BEC"/>
    <w:rsid w:val="00E4277C"/>
    <w:rsid w:val="00E434EC"/>
    <w:rsid w:val="00E44A86"/>
    <w:rsid w:val="00E4720F"/>
    <w:rsid w:val="00E50351"/>
    <w:rsid w:val="00E53123"/>
    <w:rsid w:val="00E54211"/>
    <w:rsid w:val="00E54A55"/>
    <w:rsid w:val="00E81AB7"/>
    <w:rsid w:val="00E82EE3"/>
    <w:rsid w:val="00EC2BA7"/>
    <w:rsid w:val="00ED2C7E"/>
    <w:rsid w:val="00EE35D8"/>
    <w:rsid w:val="00EF1034"/>
    <w:rsid w:val="00F005B3"/>
    <w:rsid w:val="00F02D99"/>
    <w:rsid w:val="00F03A1A"/>
    <w:rsid w:val="00F10776"/>
    <w:rsid w:val="00F10797"/>
    <w:rsid w:val="00F1349E"/>
    <w:rsid w:val="00F16257"/>
    <w:rsid w:val="00F25399"/>
    <w:rsid w:val="00F33E11"/>
    <w:rsid w:val="00F432C4"/>
    <w:rsid w:val="00F47C9C"/>
    <w:rsid w:val="00F51D65"/>
    <w:rsid w:val="00F6524D"/>
    <w:rsid w:val="00F72120"/>
    <w:rsid w:val="00F81ECA"/>
    <w:rsid w:val="00F86567"/>
    <w:rsid w:val="00F97503"/>
    <w:rsid w:val="00FA747C"/>
    <w:rsid w:val="00FB2378"/>
    <w:rsid w:val="00FB64EE"/>
    <w:rsid w:val="00FC04B7"/>
    <w:rsid w:val="00FD61D9"/>
    <w:rsid w:val="00FD7FDA"/>
    <w:rsid w:val="00FF7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oNotEmbedSmartTags/>
  <w:decimalSymbol w:val="."/>
  <w:listSeparator w:val=","/>
  <w14:docId w14:val="485741AA"/>
  <w15:chartTrackingRefBased/>
  <w15:docId w15:val="{0D6FB780-2AE0-49DB-A8C0-267BAA239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2">
    <w:name w:val="heading 2"/>
    <w:basedOn w:val="Normal"/>
    <w:next w:val="Normal"/>
    <w:qFormat/>
    <w:rsid w:val="00872CB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B23BC"/>
    <w:pPr>
      <w:keepNext/>
      <w:tabs>
        <w:tab w:val="left" w:pos="7380"/>
      </w:tabs>
      <w:spacing w:before="100" w:beforeAutospacing="1" w:after="100" w:afterAutospacing="1"/>
      <w:outlineLvl w:val="2"/>
    </w:pPr>
    <w:rPr>
      <w:rFonts w:ascii="Trebuchet MS" w:hAnsi="Trebuchet MS"/>
      <w:sz w:val="28"/>
      <w:szCs w:val="24"/>
    </w:rPr>
  </w:style>
  <w:style w:type="character" w:default="1" w:styleId="DefaultParagraphFont">
    <w:name w:val="Default Paragraph Font"/>
  </w:style>
  <w:style w:type="table" w:default="1" w:styleId="TableNormal">
    <w:name w:val="Normal Table"/>
    <w:semiHidden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908B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A908B6"/>
    <w:pPr>
      <w:tabs>
        <w:tab w:val="center" w:pos="4320"/>
        <w:tab w:val="right" w:pos="8640"/>
      </w:tabs>
    </w:pPr>
  </w:style>
  <w:style w:type="character" w:customStyle="1" w:styleId="titletext1">
    <w:name w:val="titletext1"/>
    <w:rsid w:val="002C105F"/>
    <w:rPr>
      <w:rFonts w:ascii="Arial" w:hAnsi="Arial" w:cs="Arial" w:hint="default"/>
      <w:b/>
      <w:bCs/>
      <w:color w:val="660033"/>
      <w:sz w:val="24"/>
      <w:szCs w:val="24"/>
    </w:rPr>
  </w:style>
  <w:style w:type="paragraph" w:styleId="DocumentMap">
    <w:name w:val="Document Map"/>
    <w:basedOn w:val="Normal"/>
    <w:semiHidden/>
    <w:rsid w:val="00872CBD"/>
    <w:pPr>
      <w:shd w:val="clear" w:color="auto" w:fill="000080"/>
    </w:pPr>
    <w:rPr>
      <w:rFonts w:ascii="Tahoma" w:hAnsi="Tahoma" w:cs="Tahoma"/>
      <w:sz w:val="20"/>
    </w:rPr>
  </w:style>
  <w:style w:type="paragraph" w:styleId="NormalWeb">
    <w:name w:val="Normal (Web)"/>
    <w:basedOn w:val="Normal"/>
    <w:uiPriority w:val="99"/>
    <w:rsid w:val="00872CBD"/>
    <w:pPr>
      <w:spacing w:before="100" w:beforeAutospacing="1" w:after="100" w:afterAutospacing="1"/>
    </w:pPr>
    <w:rPr>
      <w:szCs w:val="24"/>
    </w:rPr>
  </w:style>
  <w:style w:type="character" w:styleId="Strong">
    <w:name w:val="Strong"/>
    <w:qFormat/>
    <w:rsid w:val="00872CBD"/>
    <w:rPr>
      <w:b/>
      <w:bCs/>
    </w:rPr>
  </w:style>
  <w:style w:type="character" w:styleId="Hyperlink">
    <w:name w:val="Hyperlink"/>
    <w:rsid w:val="00872CBD"/>
    <w:rPr>
      <w:color w:val="0000FF"/>
      <w:u w:val="single"/>
    </w:rPr>
  </w:style>
  <w:style w:type="paragraph" w:customStyle="1" w:styleId="Default">
    <w:name w:val="Default"/>
    <w:rsid w:val="00763FAB"/>
    <w:pPr>
      <w:autoSpaceDE w:val="0"/>
      <w:autoSpaceDN w:val="0"/>
      <w:adjustRightInd w:val="0"/>
    </w:pPr>
    <w:rPr>
      <w:rFonts w:ascii="New Caledonia" w:hAnsi="New Caledonia" w:cs="New Caledonia"/>
      <w:color w:val="000000"/>
      <w:sz w:val="24"/>
      <w:szCs w:val="24"/>
    </w:rPr>
  </w:style>
  <w:style w:type="character" w:customStyle="1" w:styleId="apple-style-span">
    <w:name w:val="apple-style-span"/>
    <w:basedOn w:val="DefaultParagraphFont"/>
    <w:rsid w:val="005B3DF4"/>
  </w:style>
  <w:style w:type="character" w:styleId="Emphasis">
    <w:name w:val="Emphasis"/>
    <w:qFormat/>
    <w:rsid w:val="00B41A09"/>
    <w:rPr>
      <w:i/>
      <w:iCs/>
    </w:rPr>
  </w:style>
  <w:style w:type="paragraph" w:styleId="BalloonText">
    <w:name w:val="Balloon Text"/>
    <w:basedOn w:val="Normal"/>
    <w:semiHidden/>
    <w:rsid w:val="007906BD"/>
    <w:rPr>
      <w:rFonts w:ascii="Tahoma" w:hAnsi="Tahoma" w:cs="Tahoma"/>
      <w:sz w:val="16"/>
      <w:szCs w:val="16"/>
    </w:rPr>
  </w:style>
  <w:style w:type="character" w:customStyle="1" w:styleId="fn">
    <w:name w:val="fn"/>
    <w:basedOn w:val="DefaultParagraphFont"/>
    <w:rsid w:val="0058531D"/>
  </w:style>
  <w:style w:type="character" w:customStyle="1" w:styleId="klink">
    <w:name w:val="klink"/>
    <w:basedOn w:val="DefaultParagraphFont"/>
    <w:rsid w:val="009511A4"/>
  </w:style>
  <w:style w:type="character" w:customStyle="1" w:styleId="date">
    <w:name w:val="date"/>
    <w:basedOn w:val="DefaultParagraphFont"/>
    <w:rsid w:val="009511A4"/>
  </w:style>
  <w:style w:type="paragraph" w:customStyle="1" w:styleId="titletext">
    <w:name w:val="titletext"/>
    <w:basedOn w:val="Normal"/>
    <w:rsid w:val="00046F76"/>
    <w:pPr>
      <w:spacing w:before="100" w:beforeAutospacing="1" w:after="100" w:afterAutospacing="1"/>
    </w:pPr>
    <w:rPr>
      <w:rFonts w:ascii="Arial" w:eastAsia="Calibri" w:hAnsi="Arial" w:cs="Arial"/>
      <w:b/>
      <w:bCs/>
      <w:color w:val="660033"/>
      <w:szCs w:val="24"/>
    </w:rPr>
  </w:style>
  <w:style w:type="character" w:styleId="PlaceholderText">
    <w:name w:val="Placeholder Text"/>
    <w:uiPriority w:val="99"/>
    <w:semiHidden/>
    <w:rsid w:val="00973A3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0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7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7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8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44419">
                      <w:marLeft w:val="-255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54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87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3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Deanna\LOCALS~1\Temp\Temporary%20Directory%201%20for%20OBC_LH_Template%20dot.zip\OBC_LH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OBC_LH_Template</Template>
  <TotalTime>3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 DOMAINE DE NIZAS LE CLOS ROSE</vt:lpstr>
    </vt:vector>
  </TitlesOfParts>
  <Company>Old Bridge Cellars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DOMAINE DE NIZAS LE CLOS ROSE</dc:title>
  <dc:subject/>
  <dc:creator>IT Department</dc:creator>
  <cp:keywords/>
  <cp:lastModifiedBy>Michelle Gagne</cp:lastModifiedBy>
  <cp:revision>2</cp:revision>
  <cp:lastPrinted>2020-08-04T19:10:00Z</cp:lastPrinted>
  <dcterms:created xsi:type="dcterms:W3CDTF">2023-01-09T20:25:00Z</dcterms:created>
  <dcterms:modified xsi:type="dcterms:W3CDTF">2023-01-09T20:25:00Z</dcterms:modified>
</cp:coreProperties>
</file>